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759"/>
        <w:gridCol w:w="1991"/>
        <w:gridCol w:w="2168"/>
        <w:gridCol w:w="2653"/>
      </w:tblGrid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Компетенция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Медаль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Конкурсант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Образовательная организация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АГРОНОМИЯ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ЕЛИЗАВЕТА СМИРНОВА </w:t>
            </w: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Дмитриевский аграрный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ЛОМАКИН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СЕРГЕЙ </w:t>
            </w:r>
            <w:proofErr w:type="gramStart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БЕРЕЖНОЙ</w:t>
            </w:r>
            <w:proofErr w:type="gramEnd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Корочанский сельскохозяйственный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ПИДЖАКОВ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ИННА ТКАЧЕНКО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Белгородский государственный аграрный университет имени В.Я. Горина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ВЕБ-ДИЗАЙН </w:t>
            </w:r>
            <w:bookmarkStart w:id="0" w:name="_GoBack"/>
            <w:bookmarkEnd w:id="0"/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 РАЗРАБОТКА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ИЛЬЯ КАТКОВ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МАКСИМ ВЬЮНЫШЕВ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индустриально-технологический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ДРУЧИНИН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Алексеевский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ЕВГЕНИЙ ПОЛИВЯНЫЙ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агротехнический ремесленный техникум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ВЕТЕРИНАРИЯ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ПЕТР ПЕЧЕНЮК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Корочанский сельскохозяйственный техникум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ВИКТОРИЯ ПОТАПОВА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БОГДАНА СИДОРОВА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Бирючанский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Ветеринария - Юниоры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ДАРЬЯ ЗОЛОТАРЕВА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Корочанский сельскохозяйственный техникум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АЛЕКСЕЙ СЕНЧИХИН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АРТЕМ СМОЛЬЯКОВ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Дмитриевский аграрный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Документационное обеспечение управления и архивоведение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КАРИНА БОГАЧЕВА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техникум промышленности и транспорта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МАРИНА ЗАХАРОВА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МАРИЯ ЛИЗУТКИНА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 технологий и дизайна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Дошкольное воспитание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АЛЕКСАНДРА ИВАНОВА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Кирпичная кладка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ВЛАДИСЛАВ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САВОСКИН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ВЛАДИМИР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НАЙДЕНОВ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агротехнический ремесленный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НОСОВСКИЙ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Яковлевский политехнический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Корпоративная защита от внутренних угроз информационной безопасности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ЕГОР ЛЕСКОВ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АЛЕКСЕЙ КОНЯХИН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индустриально-технологический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ЕЛЕНА МИРОШНИК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Алексеевский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Лабораторный химический анализ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ЕКАТЕРИНА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МАКАРОВА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индустриально-технологический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ГЛЕБ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ЩЕРБИНА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КАРИНА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ОВЧИННИКОВА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техникум промышленности и транспорта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Малярные и декоративные работы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ЧЕРНЫШОВА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агротехнический ремесленный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Медицинский и социальный уход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АЛИНА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МОЩЕНКО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ГЛЕБ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ВОЛКОВ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ЖЕРДЕВА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государственный национальный исследовательский университет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ГАЛИНА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ФАРХУТДИНОВА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Валуйский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Медальон за профессионализм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ДАРЬЯ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КОСЬКОВА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государственный национальный исследовательский университет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Облицовка плиткой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ГИЕНКО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Организация экскурсионных услуг – Юниоры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ВИКТОРИЯ МАШНЕВА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Гимназия №2 г. Белгорода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МАРИЯ ТИЛИЧКИНА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Шуховский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лицей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tabs>
                <w:tab w:val="left" w:pos="1082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ДАРЬЯ БАЗАРОВА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ОГАОУ </w:t>
            </w: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Шуховский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лицей»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Парикмахерское искусство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ИНГА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ДЕМЧЕНКО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техникум промышленности и сферы услуг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Поварское дело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ВАДИМ ЕФИМОВ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техникум общественного питания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ВЛАДИСЛАВ РОМАНОВ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Чернянский агромеханический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ЯНА КОРНИЕНКО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Вейделевский агротехнологический техникум имени Грязнова В.М.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Поварское дело – Юниоры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ЕЛИЗАВЕТА ГЛЫЗИНА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Средняя общеобразовательная школа № 28 с углубленным изучением отдельных предметов имени А. А. </w:t>
            </w: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Угарова</w:t>
            </w:r>
            <w:proofErr w:type="spellEnd"/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ЮРИЙ СЕРГЕЕВ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АЛЕКСАНДР ИВАНОВ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Правоохранительная деятельность (полицейский)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МАКСИМ ВЕНИКОВ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РУСЛАН ГАЙНИТДИНОВ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ОЛЕГ ГОЛУБНИЧИЙ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ДЕНИС КАРАТАЕВ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ИННА МИТЯКИНА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правоохранительный колледж имени Героя России В.В. Бурцева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ВЛАДИСЛАВ БРЕДИХИН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ВАЛЕРИЯ БУДЫЛЬСКАЯ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ВЛАДИМИР БУЦЫКИН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ДЕНИС ГРИДЧИН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ПАВЕЛ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ОВЧИННИКОВ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НИКИТА ДУРАНОВ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НЕКРЫЛОВ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НИКИТА </w:t>
            </w:r>
            <w:proofErr w:type="gramStart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УДАЛЫХ</w:t>
            </w:r>
            <w:proofErr w:type="gramEnd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ЕЛЕНА ФИЛИППОВА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Предпринимательство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ОЛЬГА ПОВАЛИХИНА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АЛЕКСАНДРА ШЕЛЛЕР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Новооскольский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МАРИЯ ЩАЕВА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ЭЛЭНИЯ ТЮРК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техникум общественного питания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АНАСТАСИЯ ЦАПЕНКО </w:t>
            </w:r>
          </w:p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АЛИНА ШАМРУК </w:t>
            </w:r>
          </w:p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Борисовский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агромеханический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Преподавание в младших классах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ЛИЛИЯ БРЯНЦЕВА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педагогический колледж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КСЕНИЯ ЗАРЕЗОВА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НЕЛА АКОПЯН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Медальон за профессионализм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АЛИНА АНИСИМОВА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Программные решения для бизнеса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АЛИНА СИДОРОВА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СЕРГЕЙ </w:t>
            </w: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ЛЮБИВЫЙ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Алексеевский </w:t>
            </w:r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ОКСАНА ГЛУЩЕНКО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Разработка компьютерных игр и </w:t>
            </w:r>
            <w:proofErr w:type="spellStart"/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мультимедийных</w:t>
            </w:r>
            <w:proofErr w:type="spellEnd"/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приложений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ДМИТРИЕВ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 w:val="restart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АЛЕКСЕЙ КОНОНОВ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МАКСИМ ЛУХТАН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Алексеевский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Ремонт и обслуживание легковых автомобилей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ДЕНИС ВОЛЧКОВ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политехнический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ВАДИМ ЗАИКА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Алексеевский агротехнический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ЮЛИАН ПРОЦЕНКО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Валуйский индустриальный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b/>
                <w:sz w:val="28"/>
                <w:szCs w:val="28"/>
              </w:rPr>
              <w:t>Сварочные технологии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АНДРЕЙ МОСКАЛЕВ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Борисовский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агромеханический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ВАЛЕРИЙ СОРОКА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машиностроительный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ДМИТРИЙ БАРЫБИН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техникум промышленности и транспорта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Сетевое и системное администрирование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ДЕНИС СВИРИДЕНКО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ВЛАДИМИР ФОМЕНКО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«Белгородский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КИРИЛЛ ИГНАШКОВ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Столярное дело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МИХАИЛ ЛИТВЯК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Белгородский строительный </w:t>
            </w:r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ДАНИИЛ ЧЕРЕВКО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ТИМОФЕЙ ДАВЫДОВ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политехнический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Сухое строительство и штукатурные работы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ИЛЬЯ ЛУБЕНЦОВ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САБИР АБДИ УГЛИ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МУСА ГАРДАНОВ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агротехнический ремесленный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РОМАН </w:t>
            </w:r>
            <w:proofErr w:type="gramStart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КОНОВАЛОВ</w:t>
            </w:r>
            <w:proofErr w:type="gramEnd"/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строительный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Фармацевтика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ОЛЬГА ЧИСТЯКОВА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ЕЛИЗАВЕТА АХТЯМОВА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ПОЛИНА ПУХОВАЯ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Физическая культура, спорт и фитнес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КРИСТИНА СПОДОБЕЦ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ИРИНА МАКЕВНИНА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ЯНА ПОДГОРНАЯ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педагогический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ЛАДА ТАРАТУХИНА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Валуйский колледж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Хлебопечение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АНАСТАСИЯ ВЕСЕЛОВА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Белгородский техникум общественного </w:t>
            </w:r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питания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АНАСТАСИЯ ХОЛОША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техникум промышленности и сферы услуг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КСЕНИЯ АЧКАСОВА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Ровеньский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политехнический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Экспедирование грузов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ПОЛИНА ХАРИОНОВСКАЯ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индустриальный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СОФЬЯ ТРЕТЬЯКОВА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Новооскольский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АНАСТАСИЯ ТАРАСОВА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Шебекинский техникум промышленности и транспорта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Эксплуатация сельскохозяйственных машин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ВИКТОР КОРОТКОВ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Новооскольский колледж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АНТОН ЗАЙЦЕВ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Ровеньский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политехнический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КИРИЛЛ ПЛЕШКОВ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 </w:t>
            </w: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агробизнеса</w:t>
            </w:r>
            <w:proofErr w:type="gram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ооперации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и сервиса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АЛЕКСАНДР СУСОЕВ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Алексеевский агротехнический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ВИКТОР ТКАЧЕНКО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Чернянский агромеханический техникум</w:t>
            </w:r>
          </w:p>
        </w:tc>
      </w:tr>
      <w:tr w:rsidR="00CE6F1A" w:rsidRPr="00CE6F1A" w:rsidTr="009D5D3C">
        <w:tc>
          <w:tcPr>
            <w:tcW w:w="2534" w:type="dxa"/>
            <w:vMerge w:val="restart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Электромонтаж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АНТОН ЗИНЧЕНКО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Валуйский индустриальный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серебро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ДАНИЛ ВИННИКОВ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индустриально-технологический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ГЕОРГИЙ АВДЕЕВ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Бирючанский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</w:t>
            </w:r>
          </w:p>
        </w:tc>
      </w:tr>
      <w:tr w:rsidR="00CE6F1A" w:rsidRPr="00CE6F1A" w:rsidTr="009D5D3C">
        <w:tc>
          <w:tcPr>
            <w:tcW w:w="2534" w:type="dxa"/>
            <w:vMerge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ЕВГЕНИЙ ДРОЗДОВ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Ракитянский агротехнологический техникум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Эстетическая косметология</w:t>
            </w: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ИРИНА КОСЕНКО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Белгородский механико-технологический колледж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золото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АНГЕЛИНА ГОРБАТКО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 технологий и дизайна</w:t>
            </w:r>
          </w:p>
        </w:tc>
      </w:tr>
      <w:tr w:rsidR="00CE6F1A" w:rsidRPr="00CE6F1A" w:rsidTr="009D5D3C">
        <w:tc>
          <w:tcPr>
            <w:tcW w:w="2534" w:type="dxa"/>
          </w:tcPr>
          <w:p w:rsidR="00CE6F1A" w:rsidRPr="00CE6F1A" w:rsidRDefault="00CE6F1A" w:rsidP="009D5D3C">
            <w:pPr>
              <w:ind w:right="1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34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бронза</w:t>
            </w: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6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ЮЛИЯ НЕЧАЕВА </w:t>
            </w:r>
          </w:p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E6F1A" w:rsidRPr="00CE6F1A" w:rsidRDefault="00CE6F1A" w:rsidP="009D5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CE6F1A">
              <w:rPr>
                <w:rFonts w:ascii="Times New Roman" w:hAnsi="Times New Roman" w:cs="Times New Roman"/>
                <w:sz w:val="28"/>
                <w:szCs w:val="28"/>
              </w:rPr>
              <w:t xml:space="preserve"> техникум технологий и дизайна</w:t>
            </w:r>
          </w:p>
        </w:tc>
      </w:tr>
    </w:tbl>
    <w:p w:rsidR="0037580F" w:rsidRPr="00CE6F1A" w:rsidRDefault="00510E67">
      <w:pPr>
        <w:rPr>
          <w:sz w:val="28"/>
          <w:szCs w:val="28"/>
        </w:rPr>
      </w:pPr>
    </w:p>
    <w:sectPr w:rsidR="0037580F" w:rsidRPr="00CE6F1A" w:rsidSect="00F56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F1A"/>
    <w:rsid w:val="00176503"/>
    <w:rsid w:val="001B6CB7"/>
    <w:rsid w:val="003100F9"/>
    <w:rsid w:val="004F67B5"/>
    <w:rsid w:val="00510E67"/>
    <w:rsid w:val="006B1C48"/>
    <w:rsid w:val="008A4725"/>
    <w:rsid w:val="00CE6F1A"/>
    <w:rsid w:val="00F5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F1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список победителей</Template>
  <TotalTime>0</TotalTime>
  <Pages>9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DNS</cp:lastModifiedBy>
  <cp:revision>2</cp:revision>
  <dcterms:created xsi:type="dcterms:W3CDTF">2021-03-20T13:13:00Z</dcterms:created>
  <dcterms:modified xsi:type="dcterms:W3CDTF">2021-03-20T13:13:00Z</dcterms:modified>
</cp:coreProperties>
</file>